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74" w:rsidRPr="009F0FDF" w:rsidRDefault="005D5274" w:rsidP="0008271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F0FDF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ень</w:t>
      </w:r>
      <w:r w:rsidRPr="009F0FDF">
        <w:rPr>
          <w:rFonts w:ascii="Times New Roman" w:hAnsi="Times New Roman"/>
          <w:b/>
          <w:sz w:val="28"/>
          <w:szCs w:val="28"/>
        </w:rPr>
        <w:t xml:space="preserve"> пожарной охраны </w:t>
      </w:r>
      <w:r>
        <w:rPr>
          <w:rFonts w:ascii="Times New Roman" w:hAnsi="Times New Roman"/>
          <w:b/>
          <w:sz w:val="28"/>
          <w:szCs w:val="28"/>
        </w:rPr>
        <w:t>в детском саду</w:t>
      </w: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330C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30 апреля в Российской Федерации отмечается профессиональный праздник работников пожарной охраны.</w:t>
      </w:r>
    </w:p>
    <w:p w:rsidR="005D5274" w:rsidRDefault="005D5274" w:rsidP="0007222C">
      <w:pPr>
        <w:jc w:val="both"/>
        <w:rPr>
          <w:rFonts w:ascii="Times New Roman" w:hAnsi="Times New Roman"/>
          <w:sz w:val="28"/>
          <w:szCs w:val="28"/>
        </w:rPr>
      </w:pPr>
      <w:r w:rsidRPr="009F0FDF">
        <w:rPr>
          <w:rFonts w:ascii="Times New Roman" w:hAnsi="Times New Roman"/>
          <w:sz w:val="28"/>
          <w:szCs w:val="28"/>
        </w:rPr>
        <w:t xml:space="preserve">С целью </w:t>
      </w:r>
      <w:r>
        <w:rPr>
          <w:rFonts w:ascii="Times New Roman" w:hAnsi="Times New Roman"/>
          <w:sz w:val="28"/>
          <w:szCs w:val="28"/>
        </w:rPr>
        <w:t>формирования у дошкольников первичных представлений о пожарной безопасности педагогами СП «Детский сад Солнышко» ГБОУ СОШ им.Н.С.Доровского с.Подбельск в этот день были организованы следующие мероприятия:</w:t>
      </w:r>
      <w:r w:rsidRPr="00AF5196"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5C69D1">
        <w:rPr>
          <w:rFonts w:ascii="Times New Roman" w:hAnsi="Times New Roman"/>
          <w:sz w:val="28"/>
          <w:szCs w:val="28"/>
        </w:rPr>
        <w:t>итуативный разговор и просмотр презентации на тему «Если возник пожар»</w:t>
      </w:r>
      <w:r>
        <w:rPr>
          <w:rFonts w:ascii="Times New Roman" w:hAnsi="Times New Roman"/>
          <w:sz w:val="28"/>
          <w:szCs w:val="28"/>
        </w:rPr>
        <w:t xml:space="preserve"> в группах старших дошкольников,</w:t>
      </w:r>
      <w:r w:rsidRPr="000722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5C69D1">
        <w:rPr>
          <w:rFonts w:ascii="Times New Roman" w:hAnsi="Times New Roman"/>
          <w:sz w:val="28"/>
          <w:szCs w:val="28"/>
        </w:rPr>
        <w:t>гровое упражнение «Выбери картинку и назови произведение, в котором случился пожар»</w:t>
      </w:r>
      <w:r>
        <w:rPr>
          <w:rFonts w:ascii="Times New Roman" w:hAnsi="Times New Roman"/>
          <w:sz w:val="28"/>
          <w:szCs w:val="28"/>
        </w:rPr>
        <w:t>, д</w:t>
      </w:r>
      <w:r w:rsidRPr="0007222C">
        <w:rPr>
          <w:rFonts w:ascii="Times New Roman" w:hAnsi="Times New Roman"/>
          <w:sz w:val="28"/>
          <w:szCs w:val="28"/>
        </w:rPr>
        <w:t>идактическая игра «Пожароопасные предметы и средства пожаротушения»</w:t>
      </w:r>
      <w:r>
        <w:rPr>
          <w:rFonts w:ascii="Times New Roman" w:hAnsi="Times New Roman"/>
          <w:sz w:val="28"/>
          <w:szCs w:val="28"/>
        </w:rPr>
        <w:t>,</w:t>
      </w:r>
      <w:r w:rsidRPr="000722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познавательная игра «Огонь друг или враг?», театрализованное представление «Кошкин дом». В ходе организованной детской деятельности воспитанники детского садебята </w:t>
      </w:r>
    </w:p>
    <w:p w:rsidR="005D5274" w:rsidRPr="00A35B29" w:rsidRDefault="005D5274" w:rsidP="00330C94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17.85pt;margin-top:11.9pt;width:270pt;height:160.8pt;z-index:-251663872;visibility:visible">
            <v:imagedata r:id="rId4" o:title=""/>
          </v:shape>
        </w:pict>
      </w: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" o:spid="_x0000_s1027" type="#_x0000_t75" style="position:absolute;margin-left:333pt;margin-top:6.7pt;width:108pt;height:180pt;z-index:-251660800;visibility:visible">
            <v:imagedata r:id="rId5" o:title="" croptop="9533f" cropbottom="1366f" cropleft="4576f" cropright="6050f"/>
          </v:shape>
        </w:pict>
      </w: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0" o:spid="_x0000_s1028" type="#_x0000_t75" style="position:absolute;margin-left:9pt;margin-top:13.4pt;width:287.25pt;height:147pt;z-index:-251659776;visibility:visible">
            <v:imagedata r:id="rId6" o:title="" croptop="9066f"/>
          </v:shape>
        </w:pict>
      </w:r>
    </w:p>
    <w:p w:rsidR="005D5274" w:rsidRPr="005C69D1" w:rsidRDefault="005D5274" w:rsidP="00082713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5D5274" w:rsidRPr="00343DE7" w:rsidRDefault="005D5274" w:rsidP="0008271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5D5274" w:rsidRDefault="005D5274" w:rsidP="00AF5196">
      <w:r>
        <w:rPr>
          <w:noProof/>
          <w:lang w:eastAsia="ru-RU"/>
        </w:rPr>
        <w:pict>
          <v:shape id="Рисунок 7" o:spid="_x0000_s1029" type="#_x0000_t75" style="position:absolute;margin-left:324pt;margin-top:11.55pt;width:125.5pt;height:171pt;z-index:-251657728;visibility:visible">
            <v:imagedata r:id="rId7" o:title="" croptop="8025f" cropbottom="9362f" cropright="6347f"/>
          </v:shape>
        </w:pict>
      </w:r>
    </w:p>
    <w:p w:rsidR="005D5274" w:rsidRDefault="005D5274" w:rsidP="00AF5196"/>
    <w:p w:rsidR="005D5274" w:rsidRPr="00AF5196" w:rsidRDefault="005D5274" w:rsidP="00AF5196">
      <w:pPr>
        <w:rPr>
          <w:rFonts w:ascii="Times New Roman" w:hAnsi="Times New Roman"/>
          <w:sz w:val="28"/>
          <w:szCs w:val="28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  <w:r>
        <w:rPr>
          <w:noProof/>
          <w:lang w:eastAsia="ru-RU"/>
        </w:rPr>
        <w:pict>
          <v:shape id="Рисунок 25" o:spid="_x0000_s1030" type="#_x0000_t75" style="position:absolute;left:0;text-align:left;margin-left:18pt;margin-top:23.7pt;width:270pt;height:173.3pt;z-index:-251658752;visibility:visible">
            <v:imagedata r:id="rId8" o:title="" cropright="4681f"/>
          </v:shape>
        </w:pict>
      </w:r>
      <w:r>
        <w:rPr>
          <w:noProof/>
          <w:lang w:eastAsia="ru-RU"/>
        </w:rPr>
        <w:t xml:space="preserve">   </w:t>
      </w: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AF5196">
      <w:pPr>
        <w:ind w:left="-993"/>
        <w:rPr>
          <w:noProof/>
          <w:lang w:eastAsia="ru-RU"/>
        </w:rPr>
      </w:pPr>
    </w:p>
    <w:p w:rsidR="005D5274" w:rsidRDefault="005D5274" w:rsidP="0017472B">
      <w:pPr>
        <w:jc w:val="both"/>
        <w:rPr>
          <w:noProof/>
          <w:lang w:eastAsia="ru-RU"/>
        </w:rPr>
      </w:pPr>
    </w:p>
    <w:p w:rsidR="005D5274" w:rsidRDefault="005D5274" w:rsidP="0017472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6" o:spid="_x0000_s1031" type="#_x0000_t75" style="position:absolute;left:0;text-align:left;margin-left:189pt;margin-top:27pt;width:274.5pt;height:163.2pt;z-index:-251662848;visibility:visible">
            <v:imagedata r:id="rId9" o:title=""/>
          </v:shape>
        </w:pict>
      </w: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32" type="#_x0000_t75" style="position:absolute;margin-left:0;margin-top:23.5pt;width:270pt;height:171.65pt;z-index:-251661824;visibility:visible">
            <v:imagedata r:id="rId10" o:title="" cropright="4369f"/>
          </v:shape>
        </w:pict>
      </w: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</w:p>
    <w:p w:rsidR="005D5274" w:rsidRDefault="005D5274" w:rsidP="0017472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margin-left:279pt;margin-top:5.9pt;width:183.75pt;height:198.75pt;z-index:-251655680">
            <v:imagedata r:id="rId11" o:title="" croptop="13785f" cropleft="21176f" cropright="8570f"/>
          </v:shape>
        </w:pict>
      </w:r>
    </w:p>
    <w:p w:rsidR="005D5274" w:rsidRPr="009F0FDF" w:rsidRDefault="005D5274" w:rsidP="0007222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margin-left:225pt;margin-top:311.95pt;width:261.3pt;height:162.75pt;z-index:-251653632">
            <v:imagedata r:id="rId12" o:title=""/>
          </v:shape>
        </w:pict>
      </w:r>
      <w:r>
        <w:rPr>
          <w:noProof/>
          <w:lang w:eastAsia="ru-RU"/>
        </w:rPr>
        <w:pict>
          <v:shape id="_x0000_s1035" type="#_x0000_t75" style="position:absolute;margin-left:0;margin-top:203.95pt;width:273pt;height:201.1pt;z-index:-251654656">
            <v:imagedata r:id="rId13" o:title=""/>
          </v:shape>
        </w:pict>
      </w:r>
      <w:r>
        <w:rPr>
          <w:noProof/>
          <w:lang w:eastAsia="ru-RU"/>
        </w:rPr>
        <w:pict>
          <v:shape id="_x0000_s1036" type="#_x0000_t75" style="position:absolute;margin-left:81pt;margin-top:13.4pt;width:135pt;height:162pt;z-index:-251656704">
            <v:imagedata r:id="rId14" o:title="" croptop="13107f" cropleft="24030f" cropright="8738f"/>
          </v:shape>
        </w:pict>
      </w:r>
    </w:p>
    <w:sectPr w:rsidR="005D5274" w:rsidRPr="009F0FDF" w:rsidSect="00343DE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5FC"/>
    <w:rsid w:val="000155CB"/>
    <w:rsid w:val="00037CBA"/>
    <w:rsid w:val="0007222C"/>
    <w:rsid w:val="00082713"/>
    <w:rsid w:val="00111D93"/>
    <w:rsid w:val="0011240B"/>
    <w:rsid w:val="0011396D"/>
    <w:rsid w:val="0017472B"/>
    <w:rsid w:val="00207E13"/>
    <w:rsid w:val="002252E9"/>
    <w:rsid w:val="00253D21"/>
    <w:rsid w:val="003155FC"/>
    <w:rsid w:val="00330C94"/>
    <w:rsid w:val="00343DE7"/>
    <w:rsid w:val="003B2AF4"/>
    <w:rsid w:val="003E38B0"/>
    <w:rsid w:val="004B0BC5"/>
    <w:rsid w:val="004D6F46"/>
    <w:rsid w:val="005C69D1"/>
    <w:rsid w:val="005D5274"/>
    <w:rsid w:val="006E6452"/>
    <w:rsid w:val="00717F58"/>
    <w:rsid w:val="00795412"/>
    <w:rsid w:val="008572BD"/>
    <w:rsid w:val="009F0FDF"/>
    <w:rsid w:val="00A35B29"/>
    <w:rsid w:val="00AF5196"/>
    <w:rsid w:val="00BC0F2D"/>
    <w:rsid w:val="00D27D22"/>
    <w:rsid w:val="00E7261D"/>
    <w:rsid w:val="00F5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A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F5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51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E64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220</TotalTime>
  <Pages>2</Pages>
  <Words>124</Words>
  <Characters>707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2019-05-01T15:28:00Z</dcterms:created>
  <dcterms:modified xsi:type="dcterms:W3CDTF">2019-05-07T10:10:00Z</dcterms:modified>
</cp:coreProperties>
</file>